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47822" w14:textId="77777777" w:rsidR="009D6F97" w:rsidRPr="009D6F97" w:rsidRDefault="009D6F97" w:rsidP="009D6F9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24"/>
        </w:rPr>
      </w:pPr>
    </w:p>
    <w:p w14:paraId="7381719C" w14:textId="77777777" w:rsidR="00276037" w:rsidRPr="00AE77D8" w:rsidRDefault="00276037" w:rsidP="009D6F9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sz w:val="36"/>
          <w:szCs w:val="24"/>
        </w:rPr>
      </w:pPr>
      <w:r w:rsidRPr="00AE77D8">
        <w:rPr>
          <w:rFonts w:ascii="Tahoma" w:eastAsia="Times New Roman" w:hAnsi="Tahoma" w:cs="Tahoma"/>
          <w:b/>
          <w:sz w:val="36"/>
          <w:szCs w:val="24"/>
        </w:rPr>
        <w:t xml:space="preserve">All </w:t>
      </w:r>
      <w:r w:rsidR="00AE77D8">
        <w:rPr>
          <w:rFonts w:ascii="Tahoma" w:eastAsia="Times New Roman" w:hAnsi="Tahoma" w:cs="Tahoma"/>
          <w:b/>
          <w:sz w:val="36"/>
          <w:szCs w:val="24"/>
        </w:rPr>
        <w:t xml:space="preserve">team members </w:t>
      </w:r>
      <w:r w:rsidRPr="00AE77D8">
        <w:rPr>
          <w:rFonts w:ascii="Tahoma" w:eastAsia="Times New Roman" w:hAnsi="Tahoma" w:cs="Tahoma"/>
          <w:b/>
          <w:sz w:val="36"/>
          <w:szCs w:val="24"/>
        </w:rPr>
        <w:t>shall be in overall sympathy with the Statement of Faith</w:t>
      </w:r>
    </w:p>
    <w:p w14:paraId="47F075E4" w14:textId="77777777" w:rsidR="00276037" w:rsidRPr="00276037" w:rsidRDefault="00276037" w:rsidP="0027603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4"/>
        </w:rPr>
      </w:pPr>
    </w:p>
    <w:p w14:paraId="6EE78E5B" w14:textId="77777777" w:rsidR="00276037" w:rsidRDefault="00276037" w:rsidP="00A1348E">
      <w:pPr>
        <w:pStyle w:val="ListParagraph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>We believe that there is one God, eternally existent in three persons; Father, Son and Holy Spirit.</w:t>
      </w:r>
    </w:p>
    <w:p w14:paraId="444D33CB" w14:textId="77777777" w:rsidR="00276037" w:rsidRPr="00276037" w:rsidRDefault="00276037" w:rsidP="00276037">
      <w:pPr>
        <w:pStyle w:val="ListParagraph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</w:p>
    <w:p w14:paraId="60C8BA9A" w14:textId="77777777" w:rsidR="00276037" w:rsidRDefault="00276037" w:rsidP="00370C5D">
      <w:pPr>
        <w:pStyle w:val="ListParagraph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>We believe in the deity and perfect humanity of our Lord Jesus Christ; in His virgin birth; in Hi</w:t>
      </w:r>
      <w:r>
        <w:rPr>
          <w:rFonts w:ascii="Tahoma" w:eastAsia="Times New Roman" w:hAnsi="Tahoma" w:cs="Tahoma"/>
          <w:sz w:val="28"/>
          <w:szCs w:val="24"/>
        </w:rPr>
        <w:t>s sinless life; in His miracles;</w:t>
      </w:r>
      <w:r w:rsidRPr="00276037">
        <w:rPr>
          <w:rFonts w:ascii="Tahoma" w:eastAsia="Times New Roman" w:hAnsi="Tahoma" w:cs="Tahoma"/>
          <w:sz w:val="28"/>
          <w:szCs w:val="24"/>
        </w:rPr>
        <w:t xml:space="preserve"> in His vicarious and atoning death</w:t>
      </w:r>
      <w:r>
        <w:rPr>
          <w:rFonts w:ascii="Tahoma" w:eastAsia="Times New Roman" w:hAnsi="Tahoma" w:cs="Tahoma"/>
          <w:sz w:val="28"/>
          <w:szCs w:val="24"/>
        </w:rPr>
        <w:t xml:space="preserve"> </w:t>
      </w:r>
      <w:r w:rsidRPr="00276037">
        <w:rPr>
          <w:rFonts w:ascii="Tahoma" w:eastAsia="Times New Roman" w:hAnsi="Tahoma" w:cs="Tahoma"/>
          <w:sz w:val="28"/>
          <w:szCs w:val="24"/>
        </w:rPr>
        <w:t>through His outpoured blood; in His bodily resurrection; in His ascension to the right hand of the Father and His personal return to power and glory.</w:t>
      </w:r>
    </w:p>
    <w:p w14:paraId="0FAB8735" w14:textId="77777777" w:rsidR="00276037" w:rsidRPr="00276037" w:rsidRDefault="00276037" w:rsidP="0027603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</w:p>
    <w:p w14:paraId="426EA6E3" w14:textId="77777777" w:rsidR="00276037" w:rsidRDefault="00276037" w:rsidP="00B70E26">
      <w:pPr>
        <w:pStyle w:val="ListParagraph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 xml:space="preserve">We believe in the present ministry of the Holy Spirit; by </w:t>
      </w:r>
      <w:proofErr w:type="gramStart"/>
      <w:r w:rsidRPr="00276037">
        <w:rPr>
          <w:rFonts w:ascii="Tahoma" w:eastAsia="Times New Roman" w:hAnsi="Tahoma" w:cs="Tahoma"/>
          <w:sz w:val="28"/>
          <w:szCs w:val="24"/>
        </w:rPr>
        <w:t>whose</w:t>
      </w:r>
      <w:proofErr w:type="gramEnd"/>
      <w:r w:rsidRPr="00276037">
        <w:rPr>
          <w:rFonts w:ascii="Tahoma" w:eastAsia="Times New Roman" w:hAnsi="Tahoma" w:cs="Tahoma"/>
          <w:sz w:val="28"/>
          <w:szCs w:val="24"/>
        </w:rPr>
        <w:t xml:space="preserve"> indwelling the</w:t>
      </w:r>
      <w:r>
        <w:rPr>
          <w:rFonts w:ascii="Tahoma" w:eastAsia="Times New Roman" w:hAnsi="Tahoma" w:cs="Tahoma"/>
          <w:sz w:val="28"/>
          <w:szCs w:val="24"/>
        </w:rPr>
        <w:t xml:space="preserve"> </w:t>
      </w:r>
      <w:r w:rsidRPr="00276037">
        <w:rPr>
          <w:rFonts w:ascii="Tahoma" w:eastAsia="Times New Roman" w:hAnsi="Tahoma" w:cs="Tahoma"/>
          <w:sz w:val="28"/>
          <w:szCs w:val="24"/>
        </w:rPr>
        <w:t xml:space="preserve">Christian is enabled to live a godly life.  </w:t>
      </w:r>
    </w:p>
    <w:p w14:paraId="2A0539DE" w14:textId="77777777" w:rsidR="00276037" w:rsidRPr="00276037" w:rsidRDefault="00276037" w:rsidP="0027603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</w:p>
    <w:p w14:paraId="2589C69A" w14:textId="77777777" w:rsidR="00276037" w:rsidRPr="00276037" w:rsidRDefault="00276037" w:rsidP="007C4297">
      <w:pPr>
        <w:pStyle w:val="ListParagraph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>We believe the Bible to be inspired in its entirety by God’s Spirit through human authors revealing God’s truth to humanity. All scripture is God-breathed and is useful for teaching, rebuking, correcting and training in righteousness.</w:t>
      </w:r>
    </w:p>
    <w:p w14:paraId="3194CA54" w14:textId="77777777" w:rsidR="00276037" w:rsidRDefault="00276037" w:rsidP="0027603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</w:p>
    <w:p w14:paraId="3422BDD3" w14:textId="77777777" w:rsidR="00276037" w:rsidRDefault="00276037" w:rsidP="00163BFD">
      <w:pPr>
        <w:pStyle w:val="ListParagraph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>We believe in the personal and visible return in glory of the Lord Jesus Christ</w:t>
      </w:r>
      <w:r>
        <w:rPr>
          <w:rFonts w:ascii="Tahoma" w:eastAsia="Times New Roman" w:hAnsi="Tahoma" w:cs="Tahoma"/>
          <w:sz w:val="28"/>
          <w:szCs w:val="24"/>
        </w:rPr>
        <w:t xml:space="preserve"> </w:t>
      </w:r>
      <w:r w:rsidRPr="00276037">
        <w:rPr>
          <w:rFonts w:ascii="Tahoma" w:eastAsia="Times New Roman" w:hAnsi="Tahoma" w:cs="Tahoma"/>
          <w:sz w:val="28"/>
          <w:szCs w:val="24"/>
        </w:rPr>
        <w:t>to raise the dead and bring salvation and judgement in final completion.</w:t>
      </w:r>
    </w:p>
    <w:p w14:paraId="33D9222B" w14:textId="77777777" w:rsidR="00276037" w:rsidRDefault="00276037" w:rsidP="00276037">
      <w:pPr>
        <w:pStyle w:val="ListParagraph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</w:p>
    <w:p w14:paraId="2C008F48" w14:textId="77777777" w:rsidR="00276037" w:rsidRDefault="00276037" w:rsidP="00276037">
      <w:pPr>
        <w:pStyle w:val="ListParagraph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8"/>
          <w:szCs w:val="24"/>
        </w:rPr>
      </w:pPr>
      <w:r w:rsidRPr="00276037">
        <w:rPr>
          <w:rFonts w:ascii="Tahoma" w:eastAsia="Times New Roman" w:hAnsi="Tahoma" w:cs="Tahoma"/>
          <w:sz w:val="28"/>
          <w:szCs w:val="24"/>
        </w:rPr>
        <w:t>We believe in the spiritual unity of believers in Christ.</w:t>
      </w:r>
    </w:p>
    <w:p w14:paraId="2C8597D2" w14:textId="77777777" w:rsidR="00276037" w:rsidRPr="00276037" w:rsidRDefault="00276037" w:rsidP="00276037">
      <w:pPr>
        <w:pStyle w:val="ListParagraph"/>
        <w:pBdr>
          <w:bottom w:val="single" w:sz="6" w:space="1" w:color="auto"/>
        </w:pBdr>
        <w:rPr>
          <w:rFonts w:ascii="Tahoma" w:eastAsia="Times New Roman" w:hAnsi="Tahoma" w:cs="Tahoma"/>
          <w:sz w:val="28"/>
          <w:szCs w:val="24"/>
        </w:rPr>
      </w:pPr>
    </w:p>
    <w:p w14:paraId="1C1E24E3" w14:textId="77777777" w:rsidR="00276037" w:rsidRDefault="00276037" w:rsidP="00276037">
      <w:pPr>
        <w:spacing w:after="0"/>
        <w:ind w:left="360"/>
        <w:rPr>
          <w:rFonts w:ascii="Tahoma" w:hAnsi="Tahoma" w:cs="Tahoma"/>
          <w:sz w:val="24"/>
        </w:rPr>
      </w:pPr>
    </w:p>
    <w:p w14:paraId="4B79EAE3" w14:textId="77777777" w:rsidR="00AE77D8" w:rsidRDefault="00AE77D8" w:rsidP="00276037">
      <w:pPr>
        <w:spacing w:after="0"/>
        <w:ind w:left="360"/>
        <w:rPr>
          <w:rFonts w:ascii="Tahoma" w:hAnsi="Tahoma" w:cs="Tahoma"/>
          <w:sz w:val="24"/>
        </w:rPr>
      </w:pPr>
    </w:p>
    <w:p w14:paraId="1F34D8D0" w14:textId="77777777" w:rsidR="00AE77D8" w:rsidRPr="00276037" w:rsidRDefault="00AE77D8" w:rsidP="00276037">
      <w:pPr>
        <w:spacing w:after="0"/>
        <w:ind w:left="360"/>
        <w:rPr>
          <w:rFonts w:ascii="Tahoma" w:hAnsi="Tahoma" w:cs="Tahoma"/>
          <w:sz w:val="24"/>
        </w:rPr>
      </w:pPr>
    </w:p>
    <w:p w14:paraId="496E6EF1" w14:textId="77777777" w:rsidR="00276037" w:rsidRPr="00276037" w:rsidRDefault="00276037" w:rsidP="00276037">
      <w:pPr>
        <w:spacing w:after="0"/>
        <w:ind w:left="360"/>
        <w:rPr>
          <w:rFonts w:ascii="Tahoma" w:hAnsi="Tahoma" w:cs="Tahoma"/>
          <w:sz w:val="24"/>
        </w:rPr>
      </w:pPr>
      <w:r w:rsidRPr="00276037">
        <w:rPr>
          <w:rFonts w:ascii="Tahoma" w:hAnsi="Tahoma" w:cs="Tahoma"/>
          <w:sz w:val="28"/>
        </w:rPr>
        <w:t>I ……………………………………………………………… am in overall agreement with this Statement of Faith.</w:t>
      </w:r>
      <w:r w:rsidRPr="00276037">
        <w:rPr>
          <w:rFonts w:ascii="Tahoma" w:hAnsi="Tahoma" w:cs="Tahoma"/>
          <w:sz w:val="24"/>
        </w:rPr>
        <w:tab/>
        <w:t xml:space="preserve"> </w:t>
      </w:r>
    </w:p>
    <w:p w14:paraId="2CA2E30D" w14:textId="77777777" w:rsidR="00276037" w:rsidRDefault="00276037" w:rsidP="00276037">
      <w:pPr>
        <w:spacing w:after="0"/>
        <w:ind w:left="360"/>
        <w:rPr>
          <w:rFonts w:ascii="Tahoma" w:hAnsi="Tahoma" w:cs="Tahoma"/>
          <w:sz w:val="24"/>
        </w:rPr>
      </w:pPr>
    </w:p>
    <w:p w14:paraId="7FED38D8" w14:textId="77777777" w:rsidR="00AE77D8" w:rsidRDefault="00AE77D8" w:rsidP="00276037">
      <w:pPr>
        <w:spacing w:after="0"/>
        <w:ind w:left="360"/>
        <w:rPr>
          <w:rFonts w:ascii="Tahoma" w:hAnsi="Tahoma" w:cs="Tahoma"/>
          <w:sz w:val="24"/>
        </w:rPr>
      </w:pPr>
    </w:p>
    <w:p w14:paraId="4AAAAF7A" w14:textId="77777777" w:rsidR="00AE77D8" w:rsidRDefault="00276037" w:rsidP="009D6F97">
      <w:pPr>
        <w:spacing w:after="0"/>
        <w:ind w:left="360"/>
        <w:rPr>
          <w:rFonts w:ascii="Tahoma" w:hAnsi="Tahoma" w:cs="Tahoma"/>
          <w:sz w:val="28"/>
        </w:rPr>
      </w:pPr>
      <w:r w:rsidRPr="00AE77D8">
        <w:rPr>
          <w:rFonts w:ascii="Tahoma" w:hAnsi="Tahoma" w:cs="Tahoma"/>
          <w:sz w:val="28"/>
        </w:rPr>
        <w:t xml:space="preserve">Signed………………………………………………………         </w:t>
      </w:r>
    </w:p>
    <w:p w14:paraId="111AC2A6" w14:textId="77777777" w:rsidR="00AE77D8" w:rsidRDefault="00AE77D8" w:rsidP="009D6F97">
      <w:pPr>
        <w:spacing w:after="0"/>
        <w:ind w:left="360"/>
        <w:rPr>
          <w:rFonts w:ascii="Tahoma" w:hAnsi="Tahoma" w:cs="Tahoma"/>
          <w:sz w:val="28"/>
        </w:rPr>
      </w:pPr>
    </w:p>
    <w:p w14:paraId="4AAA204A" w14:textId="1379DABD" w:rsidR="00890B5E" w:rsidRDefault="00276037" w:rsidP="009D6F97">
      <w:pPr>
        <w:spacing w:after="0"/>
        <w:ind w:left="360"/>
        <w:rPr>
          <w:rFonts w:ascii="Tahoma" w:hAnsi="Tahoma" w:cs="Tahoma"/>
          <w:sz w:val="28"/>
        </w:rPr>
      </w:pPr>
      <w:r w:rsidRPr="00AE77D8">
        <w:rPr>
          <w:rFonts w:ascii="Tahoma" w:hAnsi="Tahoma" w:cs="Tahoma"/>
          <w:sz w:val="28"/>
        </w:rPr>
        <w:t>Dated…………………………………………</w:t>
      </w:r>
      <w:r w:rsidR="00AE77D8">
        <w:rPr>
          <w:rFonts w:ascii="Tahoma" w:hAnsi="Tahoma" w:cs="Tahoma"/>
          <w:sz w:val="28"/>
        </w:rPr>
        <w:t>…………</w:t>
      </w:r>
      <w:proofErr w:type="gramStart"/>
      <w:r w:rsidR="00AE77D8">
        <w:rPr>
          <w:rFonts w:ascii="Tahoma" w:hAnsi="Tahoma" w:cs="Tahoma"/>
          <w:sz w:val="28"/>
        </w:rPr>
        <w:t>…..</w:t>
      </w:r>
      <w:proofErr w:type="gramEnd"/>
      <w:r w:rsidRPr="00AE77D8">
        <w:rPr>
          <w:rFonts w:ascii="Tahoma" w:hAnsi="Tahoma" w:cs="Tahoma"/>
          <w:sz w:val="28"/>
        </w:rPr>
        <w:t xml:space="preserve">     </w:t>
      </w:r>
    </w:p>
    <w:p w14:paraId="44C947A5" w14:textId="78CE6D9D" w:rsidR="00002DD8" w:rsidRPr="00002DD8" w:rsidRDefault="00002DD8" w:rsidP="00002DD8">
      <w:pPr>
        <w:tabs>
          <w:tab w:val="left" w:pos="6015"/>
        </w:tabs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ab/>
      </w:r>
    </w:p>
    <w:sectPr w:rsidR="00002DD8" w:rsidRPr="00002DD8" w:rsidSect="00002D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94" w:right="1133" w:bottom="1134" w:left="851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E576" w14:textId="77777777" w:rsidR="001F2CF8" w:rsidRDefault="001F2CF8" w:rsidP="00126921">
      <w:pPr>
        <w:spacing w:after="0" w:line="240" w:lineRule="auto"/>
      </w:pPr>
      <w:r>
        <w:separator/>
      </w:r>
    </w:p>
  </w:endnote>
  <w:endnote w:type="continuationSeparator" w:id="0">
    <w:p w14:paraId="13A6D67B" w14:textId="77777777" w:rsidR="001F2CF8" w:rsidRDefault="001F2CF8" w:rsidP="0012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85C83" w14:textId="77777777" w:rsidR="004C2129" w:rsidRDefault="004C2129" w:rsidP="005C55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F1F0DF" w14:textId="77777777" w:rsidR="004C2129" w:rsidRDefault="004C2129" w:rsidP="009D29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9677" w14:textId="454B2F75" w:rsidR="00171AB1" w:rsidRPr="00B847AE" w:rsidRDefault="004C2129" w:rsidP="00171AB1">
    <w:pPr>
      <w:pStyle w:val="Footer"/>
      <w:rPr>
        <w:rFonts w:ascii="Tahoma" w:hAnsi="Tahoma" w:cs="Tahoma"/>
        <w:color w:val="2F5496"/>
        <w:szCs w:val="26"/>
      </w:rPr>
    </w:pPr>
    <w:r>
      <w:rPr>
        <w:rFonts w:ascii="Tahoma" w:hAnsi="Tahoma" w:cs="Tahoma"/>
        <w:b/>
        <w:i/>
        <w:color w:val="0070C0"/>
        <w:sz w:val="20"/>
        <w:szCs w:val="24"/>
      </w:rPr>
      <w:tab/>
    </w:r>
    <w:r w:rsidRPr="00BB50A7">
      <w:rPr>
        <w:rFonts w:ascii="Tahoma" w:hAnsi="Tahoma" w:cs="Tahoma"/>
        <w:b/>
        <w:i/>
        <w:color w:val="2F5496"/>
        <w:sz w:val="20"/>
        <w:szCs w:val="24"/>
      </w:rPr>
      <w:t xml:space="preserve">                   </w:t>
    </w:r>
    <w:r w:rsidR="00171AB1" w:rsidRPr="00B847AE">
      <w:rPr>
        <w:rFonts w:ascii="Tahoma" w:hAnsi="Tahoma" w:cs="Tahoma"/>
        <w:color w:val="2F5496"/>
        <w:szCs w:val="26"/>
      </w:rPr>
      <w:t xml:space="preserve">Bringing Christian Faith, Hope and Love to </w:t>
    </w:r>
    <w:r w:rsidR="00002DD8">
      <w:rPr>
        <w:rFonts w:ascii="Tahoma" w:hAnsi="Tahoma" w:cs="Tahoma"/>
        <w:color w:val="2F5496"/>
        <w:szCs w:val="26"/>
      </w:rPr>
      <w:t xml:space="preserve">Children and </w:t>
    </w:r>
    <w:r w:rsidR="00171AB1" w:rsidRPr="00B847AE">
      <w:rPr>
        <w:rFonts w:ascii="Tahoma" w:hAnsi="Tahoma" w:cs="Tahoma"/>
        <w:color w:val="2F5496"/>
        <w:szCs w:val="26"/>
      </w:rPr>
      <w:t>Young People</w:t>
    </w:r>
  </w:p>
  <w:p w14:paraId="5FEE2A4C" w14:textId="64F9760D" w:rsidR="00171AB1" w:rsidRPr="00002DD8" w:rsidRDefault="00171AB1" w:rsidP="00171AB1">
    <w:pPr>
      <w:pStyle w:val="Footer"/>
      <w:tabs>
        <w:tab w:val="clear" w:pos="4513"/>
      </w:tabs>
      <w:rPr>
        <w:color w:val="8EAADB" w:themeColor="accent5" w:themeTint="99"/>
        <w:sz w:val="20"/>
        <w:szCs w:val="20"/>
      </w:rPr>
    </w:pPr>
    <w:r w:rsidRPr="000701F2">
      <w:rPr>
        <w:color w:val="0070C0"/>
        <w:sz w:val="20"/>
        <w:szCs w:val="20"/>
      </w:rPr>
      <w:t xml:space="preserve">                                            </w:t>
    </w:r>
    <w:r>
      <w:rPr>
        <w:color w:val="0070C0"/>
        <w:sz w:val="20"/>
        <w:szCs w:val="20"/>
      </w:rPr>
      <w:t xml:space="preserve"> </w:t>
    </w:r>
    <w:r w:rsidR="00890B5E">
      <w:rPr>
        <w:color w:val="0070C0"/>
        <w:sz w:val="20"/>
        <w:szCs w:val="20"/>
      </w:rPr>
      <w:t xml:space="preserve">         </w:t>
    </w:r>
    <w:r w:rsidRPr="000701F2">
      <w:rPr>
        <w:color w:val="0070C0"/>
        <w:sz w:val="20"/>
        <w:szCs w:val="20"/>
      </w:rPr>
      <w:t xml:space="preserve"> </w:t>
    </w:r>
    <w:hyperlink r:id="rId1" w:history="1">
      <w:r w:rsidRPr="00002DD8">
        <w:rPr>
          <w:rStyle w:val="Hyperlink"/>
          <w:rFonts w:ascii="Tahoma" w:hAnsi="Tahoma" w:cs="Tahoma"/>
          <w:color w:val="8EAADB" w:themeColor="accent5" w:themeTint="99"/>
          <w:sz w:val="20"/>
          <w:szCs w:val="20"/>
          <w:u w:val="none"/>
        </w:rPr>
        <w:t>www.the-bridge.org.uk</w:t>
      </w:r>
    </w:hyperlink>
    <w:r w:rsidRPr="00002DD8">
      <w:rPr>
        <w:rStyle w:val="Hyperlink"/>
        <w:rFonts w:ascii="Tahoma" w:hAnsi="Tahoma" w:cs="Tahoma"/>
        <w:color w:val="8EAADB" w:themeColor="accent5" w:themeTint="99"/>
        <w:sz w:val="20"/>
        <w:szCs w:val="20"/>
        <w:u w:val="none"/>
      </w:rPr>
      <w:t xml:space="preserve">               </w:t>
    </w:r>
    <w:r w:rsidRPr="00002DD8">
      <w:rPr>
        <w:rFonts w:ascii="Tahoma" w:hAnsi="Tahoma" w:cs="Tahoma"/>
        <w:color w:val="8EAADB" w:themeColor="accent5" w:themeTint="99"/>
        <w:sz w:val="18"/>
        <w:szCs w:val="20"/>
      </w:rPr>
      <w:t xml:space="preserve">Registered Charity </w:t>
    </w:r>
    <w:r w:rsidR="00EB3678" w:rsidRPr="00002DD8">
      <w:rPr>
        <w:rFonts w:ascii="Tahoma" w:hAnsi="Tahoma" w:cs="Tahoma"/>
        <w:color w:val="8EAADB" w:themeColor="accent5" w:themeTint="99"/>
        <w:sz w:val="18"/>
        <w:szCs w:val="20"/>
      </w:rPr>
      <w:t>1184436</w:t>
    </w:r>
  </w:p>
  <w:p w14:paraId="4ED981FF" w14:textId="77777777" w:rsidR="004C2129" w:rsidRPr="00002DD8" w:rsidRDefault="004C2129" w:rsidP="00171AB1">
    <w:pPr>
      <w:pStyle w:val="Footer"/>
      <w:rPr>
        <w:rFonts w:ascii="Tahoma" w:hAnsi="Tahoma" w:cs="Tahoma"/>
        <w:color w:val="8EAADB" w:themeColor="accent5" w:themeTint="99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3B84" w14:textId="77777777" w:rsidR="00002DD8" w:rsidRDefault="00002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62F49" w14:textId="77777777" w:rsidR="001F2CF8" w:rsidRDefault="001F2CF8" w:rsidP="00126921">
      <w:pPr>
        <w:spacing w:after="0" w:line="240" w:lineRule="auto"/>
      </w:pPr>
      <w:r>
        <w:separator/>
      </w:r>
    </w:p>
  </w:footnote>
  <w:footnote w:type="continuationSeparator" w:id="0">
    <w:p w14:paraId="26F1C099" w14:textId="77777777" w:rsidR="001F2CF8" w:rsidRDefault="001F2CF8" w:rsidP="00126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2F8A1" w14:textId="77777777" w:rsidR="004C2129" w:rsidRDefault="001F2CF8">
    <w:pPr>
      <w:pStyle w:val="Header"/>
    </w:pPr>
    <w:r>
      <w:rPr>
        <w:noProof/>
        <w:lang w:eastAsia="en-GB"/>
      </w:rPr>
      <w:pict w14:anchorId="0CB11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0344" o:spid="_x0000_s1026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BAED4" w14:textId="697BBE78" w:rsidR="004C2129" w:rsidRDefault="00584901" w:rsidP="00584901">
    <w:r w:rsidRPr="00584901">
      <w:rPr>
        <w:rFonts w:ascii="Tahoma" w:hAnsi="Tahoma" w:cs="Tahoma"/>
        <w:noProof/>
        <w:sz w:val="56"/>
      </w:rPr>
      <w:drawing>
        <wp:anchor distT="0" distB="0" distL="114300" distR="114300" simplePos="0" relativeHeight="251659776" behindDoc="0" locked="0" layoutInCell="1" allowOverlap="1" wp14:anchorId="6F6992C3" wp14:editId="2B62B586">
          <wp:simplePos x="0" y="0"/>
          <wp:positionH relativeFrom="column">
            <wp:posOffset>5241291</wp:posOffset>
          </wp:positionH>
          <wp:positionV relativeFrom="paragraph">
            <wp:posOffset>-88901</wp:posOffset>
          </wp:positionV>
          <wp:extent cx="1295400" cy="1116361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Bridge Youth Project LOGO.png"/>
                  <pic:cNvPicPr/>
                </pic:nvPicPr>
                <pic:blipFill rotWithShape="1">
                  <a:blip r:embed="rId1"/>
                  <a:srcRect t="13821"/>
                  <a:stretch/>
                </pic:blipFill>
                <pic:spPr bwMode="auto">
                  <a:xfrm>
                    <a:off x="0" y="0"/>
                    <a:ext cx="1296073" cy="1116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037" w:rsidRPr="00584901">
      <w:rPr>
        <w:rFonts w:ascii="Tahoma" w:hAnsi="Tahoma" w:cs="Tahoma"/>
        <w:sz w:val="56"/>
      </w:rPr>
      <w:t>Statement of Faith</w:t>
    </w:r>
    <w:r w:rsidR="004C2129" w:rsidRPr="00584901">
      <w:rPr>
        <w:rFonts w:ascii="Tahoma" w:hAnsi="Tahoma" w:cs="Tahoma"/>
        <w:sz w:val="48"/>
      </w:rPr>
      <w:t xml:space="preserve">                                                                                          </w:t>
    </w:r>
    <w:r w:rsidR="00171AB1">
      <w:rPr>
        <w:rFonts w:ascii="Tahoma" w:hAnsi="Tahoma" w:cs="Tahoma"/>
        <w:sz w:val="16"/>
        <w:szCs w:val="16"/>
      </w:rPr>
      <w:t>20</w:t>
    </w:r>
    <w:r w:rsidR="00FB6F32">
      <w:rPr>
        <w:rFonts w:ascii="Tahoma" w:hAnsi="Tahoma" w:cs="Tahoma"/>
        <w:sz w:val="16"/>
        <w:szCs w:val="16"/>
      </w:rPr>
      <w:t>20</w:t>
    </w:r>
    <w:r w:rsidR="004C2129">
      <w:rPr>
        <w:rFonts w:ascii="Tahoma" w:hAnsi="Tahoma" w:cs="Tahoma"/>
        <w:sz w:val="16"/>
        <w:szCs w:val="16"/>
      </w:rPr>
      <w:t xml:space="preserve"> © </w:t>
    </w:r>
    <w:r w:rsidR="004C2129" w:rsidRPr="00770F06">
      <w:rPr>
        <w:rFonts w:ascii="Tahoma" w:hAnsi="Tahoma" w:cs="Tahoma"/>
        <w:sz w:val="16"/>
        <w:szCs w:val="16"/>
      </w:rPr>
      <w:t>The Bridge</w:t>
    </w:r>
    <w:r w:rsidR="004C2129">
      <w:t xml:space="preserve"> </w:t>
    </w:r>
  </w:p>
  <w:p w14:paraId="3BECCEAF" w14:textId="77777777" w:rsidR="00584901" w:rsidRPr="00584901" w:rsidRDefault="00584901" w:rsidP="00584901">
    <w:pPr>
      <w:rPr>
        <w:rFonts w:ascii="Tahoma" w:hAnsi="Tahoma" w:cs="Tahom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89573" w14:textId="77777777" w:rsidR="004C2129" w:rsidRDefault="001F2CF8">
    <w:pPr>
      <w:pStyle w:val="Header"/>
    </w:pPr>
    <w:r>
      <w:rPr>
        <w:noProof/>
        <w:lang w:eastAsia="en-GB"/>
      </w:rPr>
      <w:pict w14:anchorId="3DEC8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0343" o:spid="_x0000_s1025" type="#_x0000_t75" alt="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74A8"/>
    <w:multiLevelType w:val="hybridMultilevel"/>
    <w:tmpl w:val="4FBA25F4"/>
    <w:lvl w:ilvl="0" w:tplc="080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1" w15:restartNumberingAfterBreak="0">
    <w:nsid w:val="033A072E"/>
    <w:multiLevelType w:val="hybridMultilevel"/>
    <w:tmpl w:val="1C08A2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F6A14"/>
    <w:multiLevelType w:val="hybridMultilevel"/>
    <w:tmpl w:val="A45619AE"/>
    <w:lvl w:ilvl="0" w:tplc="04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96B01E1"/>
    <w:multiLevelType w:val="hybridMultilevel"/>
    <w:tmpl w:val="7602986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D524A8"/>
    <w:multiLevelType w:val="hybridMultilevel"/>
    <w:tmpl w:val="1ADA6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73BBB"/>
    <w:multiLevelType w:val="hybridMultilevel"/>
    <w:tmpl w:val="7C683A30"/>
    <w:lvl w:ilvl="0" w:tplc="540819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1B51"/>
    <w:multiLevelType w:val="hybridMultilevel"/>
    <w:tmpl w:val="488CA55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24FF0820"/>
    <w:multiLevelType w:val="hybridMultilevel"/>
    <w:tmpl w:val="2084D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A6C87"/>
    <w:multiLevelType w:val="hybridMultilevel"/>
    <w:tmpl w:val="D30C1A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106BD"/>
    <w:multiLevelType w:val="hybridMultilevel"/>
    <w:tmpl w:val="B7640EB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19278B"/>
    <w:multiLevelType w:val="hybridMultilevel"/>
    <w:tmpl w:val="1FE4F7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A0942"/>
    <w:multiLevelType w:val="hybridMultilevel"/>
    <w:tmpl w:val="A6FCA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93826"/>
    <w:multiLevelType w:val="hybridMultilevel"/>
    <w:tmpl w:val="AB3CA6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D57619"/>
    <w:multiLevelType w:val="hybridMultilevel"/>
    <w:tmpl w:val="39B65D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A5DDC"/>
    <w:multiLevelType w:val="hybridMultilevel"/>
    <w:tmpl w:val="155A5D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9E63A35"/>
    <w:multiLevelType w:val="hybridMultilevel"/>
    <w:tmpl w:val="F75E5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700AD"/>
    <w:multiLevelType w:val="hybridMultilevel"/>
    <w:tmpl w:val="44D06D68"/>
    <w:lvl w:ilvl="0" w:tplc="484CF03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57940D8E"/>
    <w:multiLevelType w:val="hybridMultilevel"/>
    <w:tmpl w:val="74789F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C6675"/>
    <w:multiLevelType w:val="hybridMultilevel"/>
    <w:tmpl w:val="D69A807E"/>
    <w:lvl w:ilvl="0" w:tplc="080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 w:tplc="04090001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 w:tplc="04090003">
      <w:start w:val="1"/>
      <w:numFmt w:val="decimal"/>
      <w:lvlText w:val="%5."/>
      <w:lvlJc w:val="left"/>
      <w:pPr>
        <w:tabs>
          <w:tab w:val="num" w:pos="2444"/>
        </w:tabs>
        <w:ind w:left="2444" w:hanging="360"/>
      </w:pPr>
    </w:lvl>
    <w:lvl w:ilvl="5" w:tplc="04090005">
      <w:start w:val="1"/>
      <w:numFmt w:val="decimal"/>
      <w:lvlText w:val="%6."/>
      <w:lvlJc w:val="left"/>
      <w:pPr>
        <w:tabs>
          <w:tab w:val="num" w:pos="3164"/>
        </w:tabs>
        <w:ind w:left="3164" w:hanging="360"/>
      </w:pPr>
    </w:lvl>
    <w:lvl w:ilvl="6" w:tplc="04090001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</w:lvl>
    <w:lvl w:ilvl="7" w:tplc="04090003">
      <w:start w:val="1"/>
      <w:numFmt w:val="decimal"/>
      <w:lvlText w:val="%8."/>
      <w:lvlJc w:val="left"/>
      <w:pPr>
        <w:tabs>
          <w:tab w:val="num" w:pos="4604"/>
        </w:tabs>
        <w:ind w:left="4604" w:hanging="360"/>
      </w:pPr>
    </w:lvl>
    <w:lvl w:ilvl="8" w:tplc="04090005">
      <w:start w:val="1"/>
      <w:numFmt w:val="decimal"/>
      <w:lvlText w:val="%9."/>
      <w:lvlJc w:val="left"/>
      <w:pPr>
        <w:tabs>
          <w:tab w:val="num" w:pos="5324"/>
        </w:tabs>
        <w:ind w:left="5324" w:hanging="360"/>
      </w:pPr>
    </w:lvl>
  </w:abstractNum>
  <w:abstractNum w:abstractNumId="19" w15:restartNumberingAfterBreak="0">
    <w:nsid w:val="59FC5553"/>
    <w:multiLevelType w:val="hybridMultilevel"/>
    <w:tmpl w:val="6B249AA2"/>
    <w:lvl w:ilvl="0" w:tplc="04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629254BC"/>
    <w:multiLevelType w:val="hybridMultilevel"/>
    <w:tmpl w:val="C9AAF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7E6A"/>
    <w:multiLevelType w:val="hybridMultilevel"/>
    <w:tmpl w:val="D11E28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94CF3"/>
    <w:multiLevelType w:val="hybridMultilevel"/>
    <w:tmpl w:val="BFAE2E44"/>
    <w:lvl w:ilvl="0" w:tplc="040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F70023"/>
    <w:multiLevelType w:val="hybridMultilevel"/>
    <w:tmpl w:val="262A7A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B37749"/>
    <w:multiLevelType w:val="hybridMultilevel"/>
    <w:tmpl w:val="055008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FE52EA"/>
    <w:multiLevelType w:val="hybridMultilevel"/>
    <w:tmpl w:val="DA742412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040259"/>
    <w:multiLevelType w:val="hybridMultilevel"/>
    <w:tmpl w:val="8FB80F5A"/>
    <w:lvl w:ilvl="0" w:tplc="04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7DAC11CF"/>
    <w:multiLevelType w:val="hybridMultilevel"/>
    <w:tmpl w:val="BB9021A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645860039">
    <w:abstractNumId w:val="21"/>
  </w:num>
  <w:num w:numId="2" w16cid:durableId="737440221">
    <w:abstractNumId w:val="17"/>
  </w:num>
  <w:num w:numId="3" w16cid:durableId="1388526175">
    <w:abstractNumId w:val="11"/>
  </w:num>
  <w:num w:numId="4" w16cid:durableId="1475678816">
    <w:abstractNumId w:val="20"/>
  </w:num>
  <w:num w:numId="5" w16cid:durableId="2090346843">
    <w:abstractNumId w:val="8"/>
  </w:num>
  <w:num w:numId="6" w16cid:durableId="1250384349">
    <w:abstractNumId w:val="7"/>
  </w:num>
  <w:num w:numId="7" w16cid:durableId="1693065653">
    <w:abstractNumId w:val="23"/>
  </w:num>
  <w:num w:numId="8" w16cid:durableId="1902978238">
    <w:abstractNumId w:val="13"/>
  </w:num>
  <w:num w:numId="9" w16cid:durableId="946692619">
    <w:abstractNumId w:val="10"/>
  </w:num>
  <w:num w:numId="10" w16cid:durableId="96254366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6746719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4675855">
    <w:abstractNumId w:val="24"/>
  </w:num>
  <w:num w:numId="13" w16cid:durableId="1026294368">
    <w:abstractNumId w:val="18"/>
  </w:num>
  <w:num w:numId="14" w16cid:durableId="1516650913">
    <w:abstractNumId w:val="19"/>
  </w:num>
  <w:num w:numId="15" w16cid:durableId="1575780256">
    <w:abstractNumId w:val="2"/>
  </w:num>
  <w:num w:numId="16" w16cid:durableId="1780880488">
    <w:abstractNumId w:val="1"/>
  </w:num>
  <w:num w:numId="17" w16cid:durableId="1559783820">
    <w:abstractNumId w:val="26"/>
  </w:num>
  <w:num w:numId="18" w16cid:durableId="1840193479">
    <w:abstractNumId w:val="14"/>
  </w:num>
  <w:num w:numId="19" w16cid:durableId="2111125966">
    <w:abstractNumId w:val="0"/>
  </w:num>
  <w:num w:numId="20" w16cid:durableId="783886236">
    <w:abstractNumId w:val="3"/>
  </w:num>
  <w:num w:numId="21" w16cid:durableId="1493134671">
    <w:abstractNumId w:val="6"/>
  </w:num>
  <w:num w:numId="22" w16cid:durableId="1824351342">
    <w:abstractNumId w:val="27"/>
  </w:num>
  <w:num w:numId="23" w16cid:durableId="166555097">
    <w:abstractNumId w:val="12"/>
  </w:num>
  <w:num w:numId="24" w16cid:durableId="216862968">
    <w:abstractNumId w:val="16"/>
  </w:num>
  <w:num w:numId="25" w16cid:durableId="159348563">
    <w:abstractNumId w:val="5"/>
  </w:num>
  <w:num w:numId="26" w16cid:durableId="658047268">
    <w:abstractNumId w:val="15"/>
  </w:num>
  <w:num w:numId="27" w16cid:durableId="756708831">
    <w:abstractNumId w:val="4"/>
  </w:num>
  <w:num w:numId="28" w16cid:durableId="3776328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CF"/>
    <w:rsid w:val="00002B87"/>
    <w:rsid w:val="00002DD8"/>
    <w:rsid w:val="0003731B"/>
    <w:rsid w:val="000474A6"/>
    <w:rsid w:val="00094709"/>
    <w:rsid w:val="000B765C"/>
    <w:rsid w:val="000D4383"/>
    <w:rsid w:val="00104D19"/>
    <w:rsid w:val="001157FB"/>
    <w:rsid w:val="00126921"/>
    <w:rsid w:val="00171AB1"/>
    <w:rsid w:val="00177577"/>
    <w:rsid w:val="00180E49"/>
    <w:rsid w:val="00181658"/>
    <w:rsid w:val="00183386"/>
    <w:rsid w:val="001B33BA"/>
    <w:rsid w:val="001C4A1B"/>
    <w:rsid w:val="001D67B1"/>
    <w:rsid w:val="001F2CF8"/>
    <w:rsid w:val="00220C7E"/>
    <w:rsid w:val="00221CA6"/>
    <w:rsid w:val="00240688"/>
    <w:rsid w:val="00252216"/>
    <w:rsid w:val="0026563D"/>
    <w:rsid w:val="00276037"/>
    <w:rsid w:val="0029186B"/>
    <w:rsid w:val="00295E96"/>
    <w:rsid w:val="002B00CC"/>
    <w:rsid w:val="002D0F31"/>
    <w:rsid w:val="002E45A0"/>
    <w:rsid w:val="002F606B"/>
    <w:rsid w:val="002F6E21"/>
    <w:rsid w:val="003229ED"/>
    <w:rsid w:val="0036567F"/>
    <w:rsid w:val="003C5163"/>
    <w:rsid w:val="003D0BA0"/>
    <w:rsid w:val="003E59F3"/>
    <w:rsid w:val="003F5812"/>
    <w:rsid w:val="004126F0"/>
    <w:rsid w:val="0041322B"/>
    <w:rsid w:val="00447125"/>
    <w:rsid w:val="00466BB1"/>
    <w:rsid w:val="0046751D"/>
    <w:rsid w:val="004747CA"/>
    <w:rsid w:val="00474B05"/>
    <w:rsid w:val="00492DD5"/>
    <w:rsid w:val="004A080A"/>
    <w:rsid w:val="004C2129"/>
    <w:rsid w:val="004C5267"/>
    <w:rsid w:val="004C7234"/>
    <w:rsid w:val="004E59FC"/>
    <w:rsid w:val="00511B7D"/>
    <w:rsid w:val="00534A6C"/>
    <w:rsid w:val="00544542"/>
    <w:rsid w:val="00584901"/>
    <w:rsid w:val="005A68F9"/>
    <w:rsid w:val="005C2AD4"/>
    <w:rsid w:val="005C552C"/>
    <w:rsid w:val="00652C90"/>
    <w:rsid w:val="00672342"/>
    <w:rsid w:val="0067524F"/>
    <w:rsid w:val="006A31DA"/>
    <w:rsid w:val="006A5972"/>
    <w:rsid w:val="00770F06"/>
    <w:rsid w:val="0078061D"/>
    <w:rsid w:val="007A1CCF"/>
    <w:rsid w:val="007D1F83"/>
    <w:rsid w:val="007D38C8"/>
    <w:rsid w:val="007E5F3D"/>
    <w:rsid w:val="008406B6"/>
    <w:rsid w:val="0087333A"/>
    <w:rsid w:val="008826CE"/>
    <w:rsid w:val="00890B5E"/>
    <w:rsid w:val="00891191"/>
    <w:rsid w:val="008A33A2"/>
    <w:rsid w:val="008C281C"/>
    <w:rsid w:val="009914FC"/>
    <w:rsid w:val="009D290D"/>
    <w:rsid w:val="009D6F97"/>
    <w:rsid w:val="009F5CCD"/>
    <w:rsid w:val="00A541DE"/>
    <w:rsid w:val="00A55FEF"/>
    <w:rsid w:val="00A5775E"/>
    <w:rsid w:val="00A63DE3"/>
    <w:rsid w:val="00A71699"/>
    <w:rsid w:val="00A7266E"/>
    <w:rsid w:val="00A84CB8"/>
    <w:rsid w:val="00A950F5"/>
    <w:rsid w:val="00AB1B9B"/>
    <w:rsid w:val="00AE55FC"/>
    <w:rsid w:val="00AE77D8"/>
    <w:rsid w:val="00B010C8"/>
    <w:rsid w:val="00B0565D"/>
    <w:rsid w:val="00B26FA0"/>
    <w:rsid w:val="00B34FD5"/>
    <w:rsid w:val="00B41732"/>
    <w:rsid w:val="00B50612"/>
    <w:rsid w:val="00B51445"/>
    <w:rsid w:val="00B53706"/>
    <w:rsid w:val="00B80B73"/>
    <w:rsid w:val="00B854FD"/>
    <w:rsid w:val="00BA0F04"/>
    <w:rsid w:val="00BB50A7"/>
    <w:rsid w:val="00BB56CE"/>
    <w:rsid w:val="00BF1ED5"/>
    <w:rsid w:val="00C177CF"/>
    <w:rsid w:val="00C42684"/>
    <w:rsid w:val="00C55521"/>
    <w:rsid w:val="00C650DF"/>
    <w:rsid w:val="00C65FF0"/>
    <w:rsid w:val="00C82809"/>
    <w:rsid w:val="00C973AD"/>
    <w:rsid w:val="00CD094A"/>
    <w:rsid w:val="00CD3AE1"/>
    <w:rsid w:val="00CE6370"/>
    <w:rsid w:val="00CF0013"/>
    <w:rsid w:val="00D60EAD"/>
    <w:rsid w:val="00D94380"/>
    <w:rsid w:val="00DA6F2A"/>
    <w:rsid w:val="00DA7A57"/>
    <w:rsid w:val="00DC3FD1"/>
    <w:rsid w:val="00DE5672"/>
    <w:rsid w:val="00E2337E"/>
    <w:rsid w:val="00E252F8"/>
    <w:rsid w:val="00E3189C"/>
    <w:rsid w:val="00E3298F"/>
    <w:rsid w:val="00E44582"/>
    <w:rsid w:val="00E57B7D"/>
    <w:rsid w:val="00E7274B"/>
    <w:rsid w:val="00E76E63"/>
    <w:rsid w:val="00E87925"/>
    <w:rsid w:val="00E938AD"/>
    <w:rsid w:val="00EB3678"/>
    <w:rsid w:val="00F23EBC"/>
    <w:rsid w:val="00F31393"/>
    <w:rsid w:val="00F439AA"/>
    <w:rsid w:val="00F64562"/>
    <w:rsid w:val="00F91D25"/>
    <w:rsid w:val="00FB6F32"/>
    <w:rsid w:val="00FE0AA6"/>
    <w:rsid w:val="00FE1409"/>
    <w:rsid w:val="00FE31E2"/>
    <w:rsid w:val="00FE5CDF"/>
    <w:rsid w:val="00F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CB972B"/>
  <w15:chartTrackingRefBased/>
  <w15:docId w15:val="{57A0B876-1BF7-4040-BBB1-56009D86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B5E"/>
    <w:pPr>
      <w:spacing w:after="200" w:line="276" w:lineRule="auto"/>
    </w:pPr>
    <w:rPr>
      <w:rFonts w:eastAsia="Calibri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locked/>
    <w:rsid w:val="002760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26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26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26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26921"/>
    <w:rPr>
      <w:rFonts w:cs="Times New Roman"/>
    </w:rPr>
  </w:style>
  <w:style w:type="character" w:styleId="Hyperlink">
    <w:name w:val="Hyperlink"/>
    <w:uiPriority w:val="99"/>
    <w:rsid w:val="0078061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70F06"/>
    <w:rPr>
      <w:rFonts w:ascii="Tahoma" w:hAnsi="Tahoma" w:cs="Tahoma"/>
      <w:sz w:val="16"/>
      <w:szCs w:val="16"/>
      <w:lang w:val="x-none" w:eastAsia="en-US"/>
    </w:rPr>
  </w:style>
  <w:style w:type="character" w:styleId="PageNumber">
    <w:name w:val="page number"/>
    <w:uiPriority w:val="99"/>
    <w:rsid w:val="009D290D"/>
    <w:rPr>
      <w:rFonts w:cs="Times New Roman"/>
    </w:rPr>
  </w:style>
  <w:style w:type="paragraph" w:styleId="ListParagraph">
    <w:name w:val="List Paragraph"/>
    <w:basedOn w:val="Normal"/>
    <w:uiPriority w:val="34"/>
    <w:qFormat/>
    <w:rsid w:val="005C2AD4"/>
    <w:pPr>
      <w:ind w:left="720"/>
    </w:pPr>
  </w:style>
  <w:style w:type="table" w:styleId="TableGrid">
    <w:name w:val="Table Grid"/>
    <w:basedOn w:val="TableNormal"/>
    <w:uiPriority w:val="39"/>
    <w:locked/>
    <w:rsid w:val="00492D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276037"/>
    <w:rPr>
      <w:rFonts w:ascii="Times New Roman" w:hAnsi="Times New Roman"/>
      <w:b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-bridge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ject\Desktop\New%20Branding%202016\Branded%20small%20logo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C:\Users\Project\Desktop\New Branding 2016\Branded small logo 2016.dotx</Template>
  <TotalTime>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Links>
    <vt:vector size="6" baseType="variant">
      <vt:variant>
        <vt:i4>5177371</vt:i4>
      </vt:variant>
      <vt:variant>
        <vt:i4>2</vt:i4>
      </vt:variant>
      <vt:variant>
        <vt:i4>0</vt:i4>
      </vt:variant>
      <vt:variant>
        <vt:i4>5</vt:i4>
      </vt:variant>
      <vt:variant>
        <vt:lpwstr>http://www.the-bridge.org.uk/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Administrator</dc:creator>
  <cp:keywords/>
  <cp:lastModifiedBy>Chris Beaumont</cp:lastModifiedBy>
  <cp:revision>2</cp:revision>
  <cp:lastPrinted>2016-06-21T08:58:00Z</cp:lastPrinted>
  <dcterms:created xsi:type="dcterms:W3CDTF">2024-01-07T15:03:00Z</dcterms:created>
  <dcterms:modified xsi:type="dcterms:W3CDTF">2024-01-07T15:03:00Z</dcterms:modified>
</cp:coreProperties>
</file>